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Hlk9168976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附件4：</w:t>
      </w:r>
    </w:p>
    <w:p>
      <w:pPr>
        <w:adjustRightInd w:val="0"/>
        <w:snapToGrid w:val="0"/>
        <w:jc w:val="center"/>
        <w:rPr>
          <w:rFonts w:hint="eastAsia" w:ascii="方正小标宋简体" w:hAnsi="方正小标宋简体" w:eastAsia="方正小标宋简体" w:cs="方正小标宋简体"/>
          <w:color w:val="00009E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 键 信 息 审 核 流 程 图</w:t>
      </w: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  <w:r>
        <w:rPr>
          <w:rFonts w:ascii="思源黑体 CN Bold" w:hAnsi="思源黑体 CN Bold" w:eastAsia="思源黑体 CN Bold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15875</wp:posOffset>
                </wp:positionV>
                <wp:extent cx="2503170" cy="7512050"/>
                <wp:effectExtent l="15875" t="15875" r="33655" b="1587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859" cy="7512050"/>
                          <a:chOff x="952542" y="15272"/>
                          <a:chExt cx="2508757" cy="8395903"/>
                        </a:xfrm>
                      </wpg:grpSpPr>
                      <wps:wsp>
                        <wps:cNvPr id="2" name="直接箭头连接符 57"/>
                        <wps:cNvCnPr/>
                        <wps:spPr>
                          <a:xfrm>
                            <a:off x="2195465" y="7238020"/>
                            <a:ext cx="0" cy="611772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矩形 3"/>
                        <wps:cNvSpPr/>
                        <wps:spPr>
                          <a:xfrm>
                            <a:off x="3166281" y="4061631"/>
                            <a:ext cx="286745" cy="283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: 圆角 5"/>
                        <wps:cNvSpPr/>
                        <wps:spPr>
                          <a:xfrm>
                            <a:off x="1052460" y="7871084"/>
                            <a:ext cx="2303194" cy="5400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数据应用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菱形 7"/>
                        <wps:cNvSpPr/>
                        <wps:spPr>
                          <a:xfrm>
                            <a:off x="990600" y="3813128"/>
                            <a:ext cx="2392316" cy="827959"/>
                          </a:xfrm>
                          <a:prstGeom prst="diamond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市级审核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: 圆角 8"/>
                        <wps:cNvSpPr/>
                        <wps:spPr>
                          <a:xfrm>
                            <a:off x="1028985" y="15272"/>
                            <a:ext cx="2303782" cy="53997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单位（个人）申报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矩形: 圆角 9"/>
                        <wps:cNvSpPr/>
                        <wps:spPr>
                          <a:xfrm>
                            <a:off x="1028985" y="1202629"/>
                            <a:ext cx="2303782" cy="647968"/>
                          </a:xfrm>
                          <a:prstGeom prst="roundRect">
                            <a:avLst>
                              <a:gd name="adj" fmla="val 1372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申报资料是否齐全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: 圆角 10"/>
                        <wps:cNvSpPr/>
                        <wps:spPr>
                          <a:xfrm>
                            <a:off x="1192758" y="5254388"/>
                            <a:ext cx="1987550" cy="648000"/>
                          </a:xfrm>
                          <a:prstGeom prst="roundRect">
                            <a:avLst>
                              <a:gd name="adj" fmla="val 1372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default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本人签字确认、单位公示盖章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矩形: 圆角 11"/>
                        <wps:cNvSpPr/>
                        <wps:spPr>
                          <a:xfrm>
                            <a:off x="952542" y="6559534"/>
                            <a:ext cx="2508757" cy="647968"/>
                          </a:xfrm>
                          <a:prstGeom prst="roundRect">
                            <a:avLst>
                              <a:gd name="adj" fmla="val 1372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人社部门集中公示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: 圆角 30"/>
                        <wps:cNvSpPr/>
                        <wps:spPr>
                          <a:xfrm>
                            <a:off x="960746" y="2483893"/>
                            <a:ext cx="2458334" cy="647968"/>
                          </a:xfrm>
                          <a:prstGeom prst="roundRect">
                            <a:avLst>
                              <a:gd name="adj" fmla="val 1372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  <w:t>受理地人社部门初审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直接箭头连接符 47"/>
                        <wps:cNvCnPr/>
                        <wps:spPr>
                          <a:xfrm>
                            <a:off x="2172553" y="557406"/>
                            <a:ext cx="0" cy="611999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箭头连接符 49"/>
                        <wps:cNvCnPr/>
                        <wps:spPr>
                          <a:xfrm>
                            <a:off x="2186201" y="1855566"/>
                            <a:ext cx="0" cy="611999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接箭头连接符 50"/>
                        <wps:cNvCnPr/>
                        <wps:spPr>
                          <a:xfrm>
                            <a:off x="2172553" y="3127605"/>
                            <a:ext cx="0" cy="647999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4"/>
                        <wps:cNvCnPr/>
                        <wps:spPr>
                          <a:xfrm>
                            <a:off x="2172553" y="4628859"/>
                            <a:ext cx="0" cy="611999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矩形 55"/>
                        <wps:cNvSpPr/>
                        <wps:spPr>
                          <a:xfrm>
                            <a:off x="1456585" y="4675247"/>
                            <a:ext cx="914532" cy="40666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Times New Roman"/>
                                  <w:b/>
                                  <w:bCs/>
                                  <w:color w:val="000082"/>
                                  <w:kern w:val="24"/>
                                  <w:sz w:val="30"/>
                                  <w:szCs w:val="30"/>
                                  <w:lang w:eastAsia="zh-CN"/>
                                </w:rPr>
                                <w:t>通过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75pt;margin-top:1.25pt;height:591.5pt;width:197.1pt;z-index:251659264;mso-width-relative:page;mso-height-relative:page;" coordorigin="952542,15272" coordsize="2508757,8395903" o:gfxdata="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">
                <o:lock v:ext="edit" aspectratio="f"/>
                <v:shape id="直接箭头连接符 57" o:spid="_x0000_s1026" o:spt="32" type="#_x0000_t32" style="position:absolute;left:2195465;top:7238020;height:611772;width:0;" filled="f" stroked="t" coordsize="21600,21600" o:gfxdata="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KDfg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00]" miterlimit="8" joinstyle="miter" endarrow="open" endarrowlength="long"/>
                  <v:imagedata o:title=""/>
                  <o:lock v:ext="edit" aspectratio="f"/>
                </v:shape>
                <v:rect id="矩形 3" o:spid="_x0000_s1026" o:spt="1" style="position:absolute;left:3166281;top:4061631;height:283750;width:286745;v-text-anchor:middle;" fillcolor="#FFFFFF" filled="t" stroked="f" coordsize="21600,21600" o:gfxdata="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sGK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75pt" miterlimit="8" joinstyle="miter"/>
                  <v:imagedata o:title=""/>
                  <o:lock v:ext="edit" aspectratio="f"/>
                  <v:textbox inset="0mm,0mm,0mm,0mm"/>
                </v:rect>
                <v:roundrect id="矩形: 圆角 5" o:spid="_x0000_s1026" o:spt="2" style="position:absolute;left:1052460;top:7871084;height:540091;width:2303194;v-text-anchor:middle;" fillcolor="#EDEDED [662]" filled="t" stroked="t" coordsize="21600,21600" arcsize="0.5" o:gfxdata="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YWE2vQAA&#10;ANoAAAAPAAAAAAAAAAEAIAAAACIAAABkcnMvZG93bnJldi54bWxQSwECFAAUAAAACACHTuJAMy8F&#10;njsAAAA5AAAAEAAAAAAAAAABACAAAAAMAQAAZHJzL3NoYXBleG1sLnhtbFBLBQYAAAAABgAGAFsB&#10;AAC2AwAAAAA=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数据应用</w:t>
                        </w:r>
                      </w:p>
                    </w:txbxContent>
                  </v:textbox>
                </v:roundrect>
                <v:shape id="菱形 7" o:spid="_x0000_s1026" o:spt="4" type="#_x0000_t4" style="position:absolute;left:990600;top:3813128;height:827959;width:2392316;v-text-anchor:middle;" fillcolor="#EDEDED [662]" filled="t" stroked="t" coordsize="21600,21600" o:gfxdata="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kprJLgAAADaAAAA&#10;DwAAAAAAAAABACAAAAAiAAAAZHJzL2Rvd25yZXYueG1sUEsBAhQAFAAAAAgAh07iQDMvBZ47AAAA&#10;OQAAABAAAAAAAAAAAQAgAAAABwEAAGRycy9zaGFwZXhtbC54bWxQSwUGAAAAAAYABgBbAQAAsQMA&#10;AAAA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市级审核</w:t>
                        </w:r>
                      </w:p>
                    </w:txbxContent>
                  </v:textbox>
                </v:shape>
                <v:roundrect id="矩形: 圆角 8" o:spid="_x0000_s1026" o:spt="2" style="position:absolute;left:1028985;top:15272;height:539973;width:2303782;v-text-anchor:middle;" fillcolor="#EDEDED [662]" filled="t" stroked="t" coordsize="21600,21600" arcsize="0.5" o:gfxdata="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iVbcvQAA&#10;ANoAAAAPAAAAAAAAAAEAIAAAACIAAABkcnMvZG93bnJldi54bWxQSwECFAAUAAAACACHTuJAMy8F&#10;njsAAAA5AAAAEAAAAAAAAAABACAAAAAMAQAAZHJzL3NoYXBleG1sLnhtbFBLBQYAAAAABgAGAFsB&#10;AAC2AwAAAAA=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单位（个人）申报</w:t>
                        </w:r>
                      </w:p>
                    </w:txbxContent>
                  </v:textbox>
                </v:roundrect>
                <v:roundrect id="矩形: 圆角 9" o:spid="_x0000_s1026" o:spt="2" style="position:absolute;left:1028985;top:1202629;height:647968;width:2303782;v-text-anchor:middle;" fillcolor="#EDEDED [662]" filled="t" stroked="t" coordsize="21600,21600" arcsize="0.137268518518519" o:gfxdata="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W9uG/&#10;AAAA2wAAAA8AAAAAAAAAAQAgAAAAIgAAAGRycy9kb3ducmV2LnhtbFBLAQIUABQAAAAIAIdO4kAz&#10;LwWeOwAAADkAAAAQAAAAAAAAAAEAIAAAAA4BAABkcnMvc2hhcGV4bWwueG1sUEsFBgAAAAAGAAYA&#10;WwEAALgDAAAAAA==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申报资料是否齐全</w:t>
                        </w:r>
                      </w:p>
                    </w:txbxContent>
                  </v:textbox>
                </v:roundrect>
                <v:roundrect id="矩形: 圆角 10" o:spid="_x0000_s1026" o:spt="2" style="position:absolute;left:1192758;top:5254388;height:648000;width:1987550;v-text-anchor:middle;" fillcolor="#EDEDED [662]" filled="t" stroked="t" coordsize="21600,21600" arcsize="0.137268518518519" o:gfxdata="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FVebsAAADb&#10;AAAADwAAAAAAAAABACAAAAAiAAAAZHJzL2Rvd25yZXYueG1sUEsBAhQAFAAAAAgAh07iQDMvBZ47&#10;AAAAOQAAABAAAAAAAAAAAQAgAAAACgEAAGRycy9zaGFwZXhtbC54bWxQSwUGAAAAAAYABgBbAQAA&#10;tAMAAAAA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default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本人签字确认、单位公示盖章</w:t>
                        </w:r>
                      </w:p>
                    </w:txbxContent>
                  </v:textbox>
                </v:roundrect>
                <v:roundrect id="矩形: 圆角 11" o:spid="_x0000_s1026" o:spt="2" style="position:absolute;left:952542;top:6559534;height:647968;width:2508757;v-text-anchor:middle;" fillcolor="#EDEDED [662]" filled="t" stroked="t" coordsize="21600,21600" arcsize="0.137268518518519" o:gfxdata="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8sO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人社部门集中公示</w:t>
                        </w:r>
                      </w:p>
                    </w:txbxContent>
                  </v:textbox>
                </v:roundrect>
                <v:roundrect id="矩形: 圆角 30" o:spid="_x0000_s1026" o:spt="2" style="position:absolute;left:960746;top:2483893;height:647968;width:2458334;v-text-anchor:middle;" fillcolor="#EDEDED [662]" filled="t" stroked="t" coordsize="21600,21600" arcsize="0.137268518518519" o:gfxdata="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w8a&#10;wAAAANsAAAAPAAAAAAAAAAEAIAAAACIAAABkcnMvZG93bnJldi54bWxQSwECFAAUAAAACACHTuJA&#10;My8FnjsAAAA5AAAAEAAAAAAAAAABACAAAAAPAQAAZHJzL3NoYXBleG1sLnhtbFBLBQYAAAAABgAG&#10;AFsBAAC5AwAAAAA=&#10;">
                  <v:fill on="t" focussize="0,0"/>
                  <v:stroke weight="2.5pt" color="#44546A [3215]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  <w:t>受理地人社部门初审</w:t>
                        </w:r>
                      </w:p>
                    </w:txbxContent>
                  </v:textbox>
                </v:roundrect>
                <v:shape id="直接箭头连接符 47" o:spid="_x0000_s1026" o:spt="32" type="#_x0000_t32" style="position:absolute;left:2172553;top:557406;height:611999;width:0;" filled="f" stroked="t" coordsize="21600,21600" o:gfxdata="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jj5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 [3200]" miterlimit="8" joinstyle="miter" endarrow="open" endarrowlength="long"/>
                  <v:imagedata o:title=""/>
                  <o:lock v:ext="edit" aspectratio="f"/>
                </v:shape>
                <v:shape id="直接箭头连接符 49" o:spid="_x0000_s1026" o:spt="32" type="#_x0000_t32" style="position:absolute;left:2186201;top:1855566;height:611999;width:0;" filled="f" stroked="t" coordsize="21600,21600" o:gfxdata="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MFU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 [3200]" miterlimit="8" joinstyle="miter" endarrow="open" endarrowlength="long"/>
                  <v:imagedata o:title=""/>
                  <o:lock v:ext="edit" aspectratio="f"/>
                </v:shape>
                <v:shape id="直接箭头连接符 50" o:spid="_x0000_s1026" o:spt="32" type="#_x0000_t32" style="position:absolute;left:2172553;top:3127605;height:647999;width:0;" filled="f" stroked="t" coordsize="21600,21600" o:gfxdata="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AsN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00]" miterlimit="8" joinstyle="miter" endarrow="open" endarrowlength="long"/>
                  <v:imagedata o:title=""/>
                  <o:lock v:ext="edit" aspectratio="f"/>
                </v:shape>
                <v:shape id="直接箭头连接符 54" o:spid="_x0000_s1026" o:spt="32" type="#_x0000_t32" style="position:absolute;left:2172553;top:4628859;height:611999;width:0;" filled="f" stroked="t" coordsize="21600,21600" o:gfxdata="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u237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 [3200]" miterlimit="8" joinstyle="miter" endarrow="open" endarrowlength="long"/>
                  <v:imagedata o:title=""/>
                  <o:lock v:ext="edit" aspectratio="f"/>
                </v:shape>
                <v:rect id="矩形 55" o:spid="_x0000_s1026" o:spt="1" style="position:absolute;left:1456585;top:4675247;height:406665;width:914532;v-text-anchor:middle;" filled="f" stroked="f" coordsize="21600,21600" o:gfxdata="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MsK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1.75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Times New Roman"/>
                            <w:b/>
                            <w:bCs/>
                            <w:color w:val="000082"/>
                            <w:kern w:val="24"/>
                            <w:sz w:val="30"/>
                            <w:szCs w:val="30"/>
                            <w:lang w:eastAsia="zh-CN"/>
                          </w:rPr>
                          <w:t>通过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133985</wp:posOffset>
                </wp:positionV>
                <wp:extent cx="86360" cy="2256790"/>
                <wp:effectExtent l="0" t="53975" r="1494790" b="13335"/>
                <wp:wrapNone/>
                <wp:docPr id="33" name="肘形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605020" y="1990090"/>
                          <a:ext cx="86360" cy="2256790"/>
                        </a:xfrm>
                        <a:prstGeom prst="bentConnector3">
                          <a:avLst>
                            <a:gd name="adj1" fmla="val -1698529"/>
                          </a:avLst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 y;margin-left:293.95pt;margin-top:10.55pt;height:177.7pt;width:6.8pt;z-index:251661312;mso-width-relative:page;mso-height-relative:page;" filled="f" stroked="t" coordsize="21600,21600" o:gfxdata="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ZzhZHbAAAACgEAAA8AAAAAAAAAAQAgAAAAIgAA&#10;AGRycy9kb3ducmV2LnhtbFBLAQIUABQAAAAIAIdO4kB3VhEwPgIAAD0EAAAOAAAAAAAAAAEAIAAA&#10;ACoBAABkcnMvZTJvRG9jLnhtbFBLBQYAAAAABgAGAFkBAADaBQAAAAA=&#10;" adj="-366882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76200</wp:posOffset>
                </wp:positionV>
                <wp:extent cx="3175" cy="1110615"/>
                <wp:effectExtent l="0" t="53975" r="244475" b="16510"/>
                <wp:wrapNone/>
                <wp:docPr id="35" name="肘形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0" idx="3"/>
                        <a:endCxn id="9" idx="3"/>
                      </wps:cNvCnPr>
                      <wps:spPr>
                        <a:xfrm flipV="1">
                          <a:off x="4605020" y="1990090"/>
                          <a:ext cx="3175" cy="1110615"/>
                        </a:xfrm>
                        <a:prstGeom prst="bentConnector3">
                          <a:avLst>
                            <a:gd name="adj1" fmla="val 7500000"/>
                          </a:avLst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91.7pt;margin-top:6pt;height:87.45pt;width:0.25pt;z-index:251662336;mso-width-relative:page;mso-height-relative:page;" filled="f" stroked="t" coordsize="21600,21600" o:gfxdata="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eOZ6vWAAAACgEAAA8AAAAAAAAA&#10;AQAgAAAAIgAAAGRycy9kb3ducmV2LnhtbFBLAQIUABQAAAAIAIdO4kCHzn4mTAIAAHIEAAAOAAAA&#10;AAAAAAEAIAAAACUBAABkcnMvZTJvRG9jLnhtbFBLBQYAAAAABgAGAFkBAADjBQAAAAA=&#10;" adj="1620000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6985</wp:posOffset>
                </wp:positionV>
                <wp:extent cx="257175" cy="1839595"/>
                <wp:effectExtent l="0" t="0" r="0" b="0"/>
                <wp:wrapNone/>
                <wp:docPr id="41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3959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  <w:t>不通过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421.45pt;margin-top:0.55pt;height:144.85pt;width:20.25pt;z-index:251665408;v-text-anchor:middle;mso-width-relative:page;mso-height-relative:page;" filled="f" stroked="f" coordsize="21600,21600" o:gfxdata="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ANiw92AAAAAkBAAAPAAAAAAAAAAEAIAAA&#10;ACIAAABkcnMvZG93bnJldi54bWxQSwECFAAUAAAACACHTuJARvJBz0UCAABvBAAADgAAAAAAAAAB&#10;ACAAAAAnAQAAZHJzL2Uyb0RvYy54bWxQSwUGAAAAAAYABgBZAQAA3gUAAAAA&#10;">
                <v:fill on="f" focussize="0,0"/>
                <v:stroke on="f" weight="1.75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  <w:t>不通过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rPr>
          <w:rFonts w:ascii="思源黑体 CN Bold" w:hAnsi="思源黑体 CN Bold" w:eastAsia="思源黑体 CN Bold"/>
          <w:sz w:val="2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73660</wp:posOffset>
                </wp:positionV>
                <wp:extent cx="574675" cy="363855"/>
                <wp:effectExtent l="0" t="0" r="0" b="0"/>
                <wp:wrapNone/>
                <wp:docPr id="36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36385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304.4pt;margin-top:5.8pt;height:28.65pt;width:45.25pt;z-index:251663360;v-text-anchor:middle;mso-width-relative:page;mso-height-relative:page;" filled="f" stroked="f" coordsize="21600,21600" o:gfxdata="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CLrxdgAAAAJAQAADwAAAAAAAAABACAA&#10;AAAiAAAAZHJzL2Rvd25yZXYueG1sUEsBAhQAFAAAAAgAh07iQJeDuCNGAgAAbgQAAA4AAAAAAAAA&#10;AQAgAAAAJwEAAGRycy9lMm9Eb2MueG1sUEsFBgAAAAAGAAYAWQEAAN8FAAAAAA==&#10;">
                <v:fill on="f" focussize="0,0"/>
                <v:stroke on="f" weight="1.75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spacing w:line="192" w:lineRule="auto"/>
        <w:jc w:val="center"/>
        <w:rPr>
          <w:rFonts w:ascii="思源宋体 CN Medium" w:hAnsi="思源宋体 CN Medium" w:eastAsia="思源宋体 CN Medium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1997075</wp:posOffset>
                </wp:positionV>
                <wp:extent cx="695960" cy="363855"/>
                <wp:effectExtent l="0" t="0" r="0" b="0"/>
                <wp:wrapNone/>
                <wp:docPr id="40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36385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  <w:t>通过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152.95pt;margin-top:157.25pt;height:28.65pt;width:54.8pt;z-index:251664384;v-text-anchor:middle;mso-width-relative:page;mso-height-relative:page;" filled="f" stroked="f" coordsize="21600,21600" o:gfxdata="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NqeHjaAAAACwEAAA8AAAAAAAAAAQAg&#10;AAAAIgAAAGRycy9kb3ducmV2LnhtbFBLAQIUABQAAAAIAIdO4kCs6P0YRQIAAG4EAAAOAAAAAAAA&#10;AAEAIAAAACkBAABkcnMvZTJvRG9jLnhtbFBLBQYAAAAABgAGAFkBAADgBQAAAAA=&#10;">
                <v:fill on="f" focussize="0,0"/>
                <v:stroke on="f" weight="1.75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  <w:t>通过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825500</wp:posOffset>
                </wp:positionV>
                <wp:extent cx="590550" cy="363855"/>
                <wp:effectExtent l="0" t="0" r="0" b="0"/>
                <wp:wrapNone/>
                <wp:docPr id="28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393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ind w:firstLine="301" w:firstLineChars="100"/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165.7pt;margin-top:65pt;height:28.65pt;width:46.5pt;z-index:251660288;v-text-anchor:middle;mso-width-relative:page;mso-height-relative:page;" filled="f" stroked="f" coordsize="21600,21600" o:gfxdata="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p90lNkAAAALAQAADwAAAAAAAAABACAA&#10;AAAiAAAAZHJzL2Rvd25yZXYueG1sUEsBAhQAFAAAAAgAh07iQPADs99FAgAAbgQAAA4AAAAAAAAA&#10;AQAgAAAAKAEAAGRycy9lMm9Eb2MueG1sUEsFBgAAAAAGAAYAWQEAAN8FAAAAAA==&#10;">
                <v:fill on="f" focussize="0,0"/>
                <v:stroke on="f" weight="1.75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ind w:firstLine="301" w:firstLineChars="100"/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4408805</wp:posOffset>
                </wp:positionV>
                <wp:extent cx="0" cy="547370"/>
                <wp:effectExtent l="53975" t="0" r="60325" b="5080"/>
                <wp:wrapNone/>
                <wp:docPr id="42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7572"/>
                        </a:xfrm>
                        <a:prstGeom prst="straightConnector1">
                          <a:avLst/>
                        </a:prstGeom>
                        <a:ln>
                          <a:tailEnd type="arrow" w="med" len="lg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4" o:spid="_x0000_s1026" o:spt="32" type="#_x0000_t32" style="position:absolute;left:0pt;margin-left:201.3pt;margin-top:347.15pt;height:43.1pt;width:0pt;z-index:251666432;mso-width-relative:page;mso-height-relative:page;" filled="f" stroked="t" coordsize="21600,21600" o:gfxdata="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7ajrdcAAAALAQAADwAAAAAAAAABACAA&#10;AAAiAAAAZHJzL2Rvd25yZXYueG1sUEsBAhQAFAAAAAgAh07iQJmaIEIOAgAA8QMAAA4AAAAAAAAA&#10;AQAgAAAAJgEAAGRycy9lMm9Eb2MueG1sUEsFBgAAAAAGAAYAWQEAAKYFAAAAAA==&#10;">
                <v:fill on="f" focussize="0,0"/>
                <v:stroke weight="1.5pt" color="#000000 [3200]" miterlimit="8" joinstyle="miter" endarrow="open" endarrowlength="long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1225550</wp:posOffset>
                </wp:positionV>
                <wp:extent cx="257175" cy="1839595"/>
                <wp:effectExtent l="0" t="0" r="0" b="0"/>
                <wp:wrapNone/>
                <wp:docPr id="44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3959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Times New Roman"/>
                                <w:b/>
                                <w:bCs/>
                                <w:color w:val="000082"/>
                                <w:kern w:val="24"/>
                                <w:sz w:val="30"/>
                                <w:szCs w:val="30"/>
                                <w:lang w:eastAsia="zh-CN"/>
                              </w:rPr>
                              <w:t>不通过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424.45pt;margin-top:96.5pt;height:144.85pt;width:20.25pt;z-index:251668480;v-text-anchor:middle;mso-width-relative:page;mso-height-relative:page;" filled="f" stroked="f" coordsize="21600,21600" o:gfxdata="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lWUntoAAAALAQAADwAAAAAAAAAB&#10;ACAAAAAiAAAAZHJzL2Rvd25yZXYueG1sUEsBAhQAFAAAAAgAh07iQFxDiktHAgAAbwQAAA4AAAAA&#10;AAAAAQAgAAAAKQEAAGRycy9lMm9Eb2MueG1sUEsFBgAAAAAGAAYAWQEAAOIFAAAAAA==&#10;">
                <v:fill on="f" focussize="0,0"/>
                <v:stroke on="f" weight="1.75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Times New Roman"/>
                          <w:b/>
                          <w:bCs/>
                          <w:color w:val="000082"/>
                          <w:kern w:val="24"/>
                          <w:sz w:val="30"/>
                          <w:szCs w:val="30"/>
                          <w:lang w:eastAsia="zh-CN"/>
                        </w:rPr>
                        <w:t>不通过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1608455</wp:posOffset>
                </wp:positionV>
                <wp:extent cx="35560" cy="1270000"/>
                <wp:effectExtent l="0" t="53975" r="1526540" b="9525"/>
                <wp:wrapNone/>
                <wp:docPr id="43" name="肘形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" idx="3"/>
                        <a:endCxn id="31" idx="3"/>
                      </wps:cNvCnPr>
                      <wps:spPr>
                        <a:xfrm flipV="1">
                          <a:off x="4684395" y="4237355"/>
                          <a:ext cx="35560" cy="1270000"/>
                        </a:xfrm>
                        <a:prstGeom prst="bentConnector3">
                          <a:avLst>
                            <a:gd name="adj1" fmla="val 4332142"/>
                          </a:avLst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95.7pt;margin-top:126.65pt;height:100pt;width:2.8pt;z-index:251667456;mso-width-relative:page;mso-height-relative:page;" filled="f" stroked="t" coordsize="21600,21600" o:gfxdata="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8SAXtgAAAALAQAA&#10;DwAAAAAAAAABACAAAAAiAAAAZHJzL2Rvd25yZXYueG1sUEsBAhQAFAAAAAgAh07iQJ/HFytSAgAA&#10;cwQAAA4AAAAAAAAAAQAgAAAAJwEAAGRycy9lMm9Eb2MueG1sUEsFBgAAAAAGAAYAWQEAAOsFAAAA&#10;AA==&#10;" adj="935743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bookmarkEnd w:id="0"/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5BAAE0-742C-4781-BA08-AD41A241BF2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98D9ED5-154E-43B8-A086-0CAB0E6B8A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A402412-39D1-46A9-8B31-D669A91A93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36D9748D-09FB-412A-A355-EE7D6D4674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9F7B77A-C02D-4973-B73E-00FC7331866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164C11B6-29E5-4756-9EF0-F45AE792FB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24FA4B3-8E8B-4D77-9817-11DDAB8DE28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DEAD432C-88BE-4F02-A4D4-9D4DCDF904A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DDB05D5-A446-45EF-9AF2-E21ADFAA319D}"/>
  </w:font>
  <w:font w:name="思源黑体 CN Bold">
    <w:altName w:val="黑体"/>
    <w:panose1 w:val="020B0800000000000000"/>
    <w:charset w:val="86"/>
    <w:family w:val="swiss"/>
    <w:pitch w:val="default"/>
    <w:sig w:usb0="00000000" w:usb1="00000000" w:usb2="00000016" w:usb3="00000000" w:csb0="00060107" w:csb1="00000000"/>
    <w:embedRegular r:id="rId10" w:fontKey="{E6B3EF1C-2530-48F6-8CB1-B93EB08B2624}"/>
  </w:font>
  <w:font w:name="思源宋体 CN Medium">
    <w:altName w:val="宋体"/>
    <w:panose1 w:val="02020500000000000000"/>
    <w:charset w:val="86"/>
    <w:family w:val="roman"/>
    <w:pitch w:val="default"/>
    <w:sig w:usb0="00000000" w:usb1="00000000" w:usb2="00000016" w:usb3="00000000" w:csb0="00060107" w:csb1="00000000"/>
    <w:embedRegular r:id="rId11" w:fontKey="{F00F208B-CE90-4333-BD2B-63F17BC30C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kwM2RmZWRjMTM5OWM4NmRjNDM0MTIwZTdiYWJhODdiIiwidXNlckNvdW50IjoxfQ=="/>
  </w:docVars>
  <w:rsids>
    <w:rsidRoot w:val="744D2AE6"/>
    <w:rsid w:val="000231BC"/>
    <w:rsid w:val="00031295"/>
    <w:rsid w:val="00034A4F"/>
    <w:rsid w:val="000C0CEB"/>
    <w:rsid w:val="001844CE"/>
    <w:rsid w:val="00184845"/>
    <w:rsid w:val="00193EA5"/>
    <w:rsid w:val="00194C18"/>
    <w:rsid w:val="001F1C0A"/>
    <w:rsid w:val="00236958"/>
    <w:rsid w:val="002A1D57"/>
    <w:rsid w:val="002E1B09"/>
    <w:rsid w:val="002E2456"/>
    <w:rsid w:val="002E296C"/>
    <w:rsid w:val="00313C9F"/>
    <w:rsid w:val="00332053"/>
    <w:rsid w:val="00383552"/>
    <w:rsid w:val="003C439D"/>
    <w:rsid w:val="003D20AF"/>
    <w:rsid w:val="00424120"/>
    <w:rsid w:val="00426317"/>
    <w:rsid w:val="00442EF9"/>
    <w:rsid w:val="004C3746"/>
    <w:rsid w:val="004D3E2A"/>
    <w:rsid w:val="0056708B"/>
    <w:rsid w:val="005A2900"/>
    <w:rsid w:val="005C30FD"/>
    <w:rsid w:val="005E0DD7"/>
    <w:rsid w:val="006D473D"/>
    <w:rsid w:val="006D6782"/>
    <w:rsid w:val="00736CE0"/>
    <w:rsid w:val="0075471F"/>
    <w:rsid w:val="007829D0"/>
    <w:rsid w:val="007B50C1"/>
    <w:rsid w:val="007B67F4"/>
    <w:rsid w:val="007F378C"/>
    <w:rsid w:val="008039D6"/>
    <w:rsid w:val="008114E6"/>
    <w:rsid w:val="0086100B"/>
    <w:rsid w:val="00895935"/>
    <w:rsid w:val="008A2E77"/>
    <w:rsid w:val="008A3126"/>
    <w:rsid w:val="008D5DF9"/>
    <w:rsid w:val="00943B99"/>
    <w:rsid w:val="00980807"/>
    <w:rsid w:val="009B2C30"/>
    <w:rsid w:val="009D118E"/>
    <w:rsid w:val="009D2B98"/>
    <w:rsid w:val="00A01F6D"/>
    <w:rsid w:val="00A24C07"/>
    <w:rsid w:val="00A822BB"/>
    <w:rsid w:val="00AC5B0E"/>
    <w:rsid w:val="00AE6F42"/>
    <w:rsid w:val="00AF7892"/>
    <w:rsid w:val="00B3473B"/>
    <w:rsid w:val="00B42CC2"/>
    <w:rsid w:val="00B9421F"/>
    <w:rsid w:val="00CE190A"/>
    <w:rsid w:val="00CF396C"/>
    <w:rsid w:val="00D2630C"/>
    <w:rsid w:val="00D34287"/>
    <w:rsid w:val="00D414E6"/>
    <w:rsid w:val="00D446C1"/>
    <w:rsid w:val="00D54E3D"/>
    <w:rsid w:val="00D608DF"/>
    <w:rsid w:val="00DC219B"/>
    <w:rsid w:val="00DC2FBD"/>
    <w:rsid w:val="00DE4BC9"/>
    <w:rsid w:val="00DF7F49"/>
    <w:rsid w:val="00E01670"/>
    <w:rsid w:val="00E15E8B"/>
    <w:rsid w:val="00E228C9"/>
    <w:rsid w:val="00E2702B"/>
    <w:rsid w:val="00E373C6"/>
    <w:rsid w:val="00E56FF1"/>
    <w:rsid w:val="00E57B9E"/>
    <w:rsid w:val="00E93C76"/>
    <w:rsid w:val="00EB6076"/>
    <w:rsid w:val="00EF44B1"/>
    <w:rsid w:val="00F06B5C"/>
    <w:rsid w:val="00F33841"/>
    <w:rsid w:val="00F61265"/>
    <w:rsid w:val="00F92AC4"/>
    <w:rsid w:val="00FB62DE"/>
    <w:rsid w:val="00FD6214"/>
    <w:rsid w:val="01AA7748"/>
    <w:rsid w:val="026C79D1"/>
    <w:rsid w:val="03A9455C"/>
    <w:rsid w:val="05F8409D"/>
    <w:rsid w:val="072622AA"/>
    <w:rsid w:val="0A600264"/>
    <w:rsid w:val="0BD209E7"/>
    <w:rsid w:val="0D9C1829"/>
    <w:rsid w:val="1050022F"/>
    <w:rsid w:val="13892101"/>
    <w:rsid w:val="16470DC2"/>
    <w:rsid w:val="19407D2F"/>
    <w:rsid w:val="1975120B"/>
    <w:rsid w:val="1AE1757A"/>
    <w:rsid w:val="21A46446"/>
    <w:rsid w:val="26EB3A7F"/>
    <w:rsid w:val="31AC5397"/>
    <w:rsid w:val="322D7C19"/>
    <w:rsid w:val="3F2D67F4"/>
    <w:rsid w:val="3F5D7B4E"/>
    <w:rsid w:val="474619D5"/>
    <w:rsid w:val="48E01802"/>
    <w:rsid w:val="493D0C89"/>
    <w:rsid w:val="4A7E58F6"/>
    <w:rsid w:val="4BC50953"/>
    <w:rsid w:val="4E0728D3"/>
    <w:rsid w:val="4E7673D7"/>
    <w:rsid w:val="51D11647"/>
    <w:rsid w:val="582100B9"/>
    <w:rsid w:val="59D8639A"/>
    <w:rsid w:val="5B946275"/>
    <w:rsid w:val="5BE85FB8"/>
    <w:rsid w:val="5E2574B5"/>
    <w:rsid w:val="5EC63978"/>
    <w:rsid w:val="60F97498"/>
    <w:rsid w:val="65E425CC"/>
    <w:rsid w:val="65F44C9A"/>
    <w:rsid w:val="681F1AA1"/>
    <w:rsid w:val="68C6679F"/>
    <w:rsid w:val="69E515F3"/>
    <w:rsid w:val="6AF04B82"/>
    <w:rsid w:val="6EFD5087"/>
    <w:rsid w:val="73154520"/>
    <w:rsid w:val="73EB1756"/>
    <w:rsid w:val="744D2AE6"/>
    <w:rsid w:val="7EBF1417"/>
    <w:rsid w:val="7FFF1C70"/>
    <w:rsid w:val="9EDF6DA2"/>
    <w:rsid w:val="F6BFCB7C"/>
    <w:rsid w:val="FF7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337028a-c659-47f2-9eef-d06c5ba9dbcb\&#24037;&#20316;&#27969;&#31243;&#22270;&#39033;&#30446;&#27969;&#3124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工作流程图项目流程.docx</Template>
  <Pages>2</Pages>
  <Words>13</Words>
  <Characters>13</Characters>
  <Lines>1</Lines>
  <Paragraphs>1</Paragraphs>
  <TotalTime>8</TotalTime>
  <ScaleCrop>false</ScaleCrop>
  <LinksUpToDate>false</LinksUpToDate>
  <CharactersWithSpaces>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2023-03-02T01:09:00Z</dcterms:created>
  <dc:creator>羅</dc:creator>
  <cp:lastModifiedBy>羅</cp:lastModifiedBy>
  <dcterms:modified xsi:type="dcterms:W3CDTF">2023-03-13T07:43:31Z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778CB32EA14C464C9E06D6E2EBD2B0CF</vt:lpwstr>
  </property>
  <property fmtid="{D5CDD505-2E9C-101B-9397-08002B2CF9AE}" pid="4" name="KSOTemplateUUID">
    <vt:lpwstr>v1.0_mb_spPw7EhOW7ittJpBOq+Luw==</vt:lpwstr>
  </property>
</Properties>
</file>